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41A" w:rsidRDefault="001D041A" w:rsidP="001D041A">
      <w:pPr>
        <w:pStyle w:val="Kommentartext"/>
        <w:tabs>
          <w:tab w:val="left" w:pos="2552"/>
        </w:tabs>
        <w:jc w:val="both"/>
        <w:rPr>
          <w:rFonts w:ascii="Helvetica" w:hAnsi="Helvetica"/>
          <w:b/>
          <w:sz w:val="32"/>
        </w:rPr>
      </w:pPr>
      <w:r>
        <w:rPr>
          <w:rFonts w:ascii="Helvetica" w:hAnsi="Helvetica"/>
          <w:b/>
          <w:sz w:val="32"/>
        </w:rPr>
        <w:t xml:space="preserve">Wettbewerb «Natur im Siedlungsraum» </w:t>
      </w:r>
    </w:p>
    <w:p w:rsidR="001D041A" w:rsidRDefault="001D041A" w:rsidP="001D041A">
      <w:pPr>
        <w:pStyle w:val="Kommentartext"/>
        <w:tabs>
          <w:tab w:val="left" w:pos="2552"/>
        </w:tabs>
        <w:jc w:val="both"/>
        <w:rPr>
          <w:rFonts w:ascii="Helvetica" w:hAnsi="Helvetica"/>
          <w:b/>
          <w:sz w:val="32"/>
        </w:rPr>
      </w:pPr>
      <w:r>
        <w:rPr>
          <w:rFonts w:ascii="Helvetica" w:hAnsi="Helvetica"/>
          <w:b/>
          <w:sz w:val="32"/>
        </w:rPr>
        <w:t>Anmeldeformular</w:t>
      </w:r>
    </w:p>
    <w:p w:rsidR="001D041A" w:rsidRDefault="001D041A" w:rsidP="001D041A">
      <w:pPr>
        <w:pStyle w:val="Kommentartext"/>
        <w:tabs>
          <w:tab w:val="left" w:pos="2552"/>
        </w:tabs>
        <w:jc w:val="both"/>
        <w:rPr>
          <w:rFonts w:ascii="Helvetica" w:hAnsi="Helvetica"/>
          <w:b/>
          <w:sz w:val="3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13335" t="8890" r="5715" b="10160"/>
                <wp:wrapNone/>
                <wp:docPr id="9" name="Gerader Verbinde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2A6FD" id="Gerader Verbinder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"/>
            </w:pict>
          </mc:Fallback>
        </mc:AlternateConten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Sektion</w:t>
      </w:r>
      <w:r>
        <w:rPr>
          <w:rFonts w:ascii="Helvetica" w:hAnsi="Helvetica"/>
          <w:b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Kontaktperson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>Name</w:t>
      </w:r>
      <w:bookmarkStart w:id="0" w:name="_GoBack"/>
      <w:bookmarkEnd w:id="0"/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Adresse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Telefon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E-Mail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13335" t="8890" r="5715" b="10160"/>
                <wp:wrapNone/>
                <wp:docPr id="8" name="Gerader Verbinde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35CA5" id="Gerader Verbinde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"/>
            </w:pict>
          </mc:Fallback>
        </mc:AlternateConten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Name des Projekts</w:t>
      </w:r>
      <w:r>
        <w:rPr>
          <w:rFonts w:ascii="Helvetica" w:hAnsi="Helvetica"/>
          <w:b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b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13335" t="8890" r="5715" b="10160"/>
                <wp:wrapNone/>
                <wp:docPr id="7" name="Gerader Verbinde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AE31E" id="Gerader Verbinder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"/>
            </w:pict>
          </mc:Fallback>
        </mc:AlternateContent>
      </w: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1. Ort</w:t>
      </w:r>
      <w:r>
        <w:rPr>
          <w:rFonts w:ascii="Helvetica" w:hAnsi="Helvetica"/>
          <w:sz w:val="22"/>
        </w:rPr>
        <w:tab/>
        <w:t>Lokalität, Flurname</w:t>
      </w:r>
      <w:r>
        <w:rPr>
          <w:rFonts w:ascii="Helvetica" w:hAnsi="Helvetica"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Strasse, Hausnummer</w:t>
      </w:r>
      <w:r>
        <w:rPr>
          <w:rFonts w:ascii="Helvetica" w:hAnsi="Helvetica"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Koordinaten Landeskarte</w:t>
      </w:r>
      <w:r>
        <w:rPr>
          <w:rFonts w:ascii="Helvetica" w:hAnsi="Helvetica"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13335" t="8890" r="5715" b="10160"/>
                <wp:wrapNone/>
                <wp:docPr id="6" name="Gerader Verbind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C94D7" id="Gerader Verbinde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"/>
            </w:pict>
          </mc:Fallback>
        </mc:AlternateConten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2. Aktueller Zustand</w:t>
      </w:r>
      <w:r>
        <w:rPr>
          <w:rFonts w:ascii="Helvetica" w:hAnsi="Helvetica"/>
          <w:sz w:val="22"/>
        </w:rPr>
        <w:tab/>
        <w:t>Situation vor Projektbeginn (Stichworte, Fotos beilegen)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:rsidR="001D041A" w:rsidRDefault="001D041A">
      <w:pPr>
        <w:rPr>
          <w:rFonts w:ascii="Helvetica" w:hAnsi="Helvetica"/>
          <w:iCs/>
          <w:sz w:val="22"/>
        </w:rPr>
      </w:pPr>
      <w:r>
        <w:rPr>
          <w:rFonts w:ascii="Helvetica" w:hAnsi="Helvetica"/>
          <w:iCs/>
          <w:sz w:val="22"/>
        </w:rPr>
        <w:br w:type="page"/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13335" t="8890" r="5715" b="10160"/>
                <wp:wrapNone/>
                <wp:docPr id="5" name="Gerader Verbin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9CB48" id="Gerader Verbinder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"/>
            </w:pict>
          </mc:Fallback>
        </mc:AlternateContent>
      </w:r>
    </w:p>
    <w:p w:rsidR="001D041A" w:rsidRDefault="001D041A" w:rsidP="001D041A">
      <w:pPr>
        <w:pStyle w:val="Kommentartext"/>
        <w:tabs>
          <w:tab w:val="left" w:pos="2552"/>
        </w:tabs>
        <w:ind w:right="-1275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3. Ziel der Aufwertung</w:t>
      </w:r>
      <w:r>
        <w:rPr>
          <w:rFonts w:ascii="Helvetica" w:hAnsi="Helvetica"/>
          <w:sz w:val="22"/>
        </w:rPr>
        <w:tab/>
        <w:t xml:space="preserve">Was genau ist vorgesehen (Plan/Skizze beilegen)? </w:t>
      </w:r>
    </w:p>
    <w:p w:rsidR="001D041A" w:rsidRDefault="001D041A" w:rsidP="001D041A">
      <w:pPr>
        <w:pStyle w:val="Kommentartext"/>
        <w:tabs>
          <w:tab w:val="left" w:pos="2552"/>
        </w:tabs>
        <w:ind w:right="-992"/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Was will man fördern (Zielarten)?</w: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iCs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iCs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iCs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iCs/>
          <w:sz w:val="22"/>
        </w:rPr>
        <w:tab/>
      </w:r>
      <w:r>
        <w:rPr>
          <w:rFonts w:ascii="Helvetica" w:hAnsi="Helvetica"/>
          <w:sz w:val="22"/>
        </w:rPr>
        <w:t>Beabsichtigter Zielzustand</w: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Langfristige Sicherung der Fläche</w: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Vernetzung mit andern Naturflächen</w: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P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13335" t="8890" r="5715" b="10160"/>
                <wp:wrapNone/>
                <wp:docPr id="4" name="Gerader Verbind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8F5BF" id="Gerader Verbinder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"/>
            </w:pict>
          </mc:Fallback>
        </mc:AlternateConten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4. Vorgehen</w:t>
      </w:r>
      <w:r>
        <w:rPr>
          <w:rFonts w:ascii="Helvetica" w:hAnsi="Helvetica"/>
          <w:sz w:val="22"/>
        </w:rPr>
        <w:tab/>
        <w:t xml:space="preserve">Stand des Projekts </w: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Etappen/Zeitplan</w: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Budget und Finanzierung</w:t>
      </w: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Begleitaktionen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13335" t="8890" r="5715" b="10160"/>
                <wp:wrapNone/>
                <wp:docPr id="2" name="Gerader Verbin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C5CCC" id="Gerader Verbinde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"/>
            </w:pict>
          </mc:Fallback>
        </mc:AlternateContent>
      </w: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5. Beteiligte</w:t>
      </w:r>
      <w:r>
        <w:rPr>
          <w:rFonts w:ascii="Helvetica" w:hAnsi="Helvetica"/>
          <w:sz w:val="22"/>
        </w:rPr>
        <w:tab/>
        <w:t>Verein</w:t>
      </w:r>
      <w:r>
        <w:rPr>
          <w:rFonts w:ascii="Helvetica" w:hAnsi="Helvetica"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Gemeinde</w:t>
      </w:r>
      <w:r>
        <w:rPr>
          <w:rFonts w:ascii="Helvetica" w:hAnsi="Helvetica"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Grundeigentümer</w:t>
      </w:r>
      <w:r>
        <w:rPr>
          <w:rFonts w:ascii="Helvetica" w:hAnsi="Helvetica"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Bewirtschafter</w:t>
      </w:r>
      <w:r>
        <w:rPr>
          <w:rFonts w:ascii="Helvetica" w:hAnsi="Helvetica"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13335" t="8890" r="5715" b="10160"/>
                <wp:wrapNone/>
                <wp:docPr id="1" name="Gerader Verbind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8DF9E" id="Gerader Verbinde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"/>
            </w:pict>
          </mc:Fallback>
        </mc:AlternateConten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 xml:space="preserve">6. Anmeldung bis 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i/>
          <w:sz w:val="22"/>
        </w:rPr>
      </w:pPr>
      <w:r>
        <w:rPr>
          <w:rFonts w:ascii="Helvetica" w:hAnsi="Helvetica"/>
          <w:b/>
          <w:i/>
          <w:sz w:val="22"/>
        </w:rPr>
        <w:tab/>
        <w:t xml:space="preserve">30. November 2017 oder 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i/>
          <w:sz w:val="22"/>
        </w:rPr>
      </w:pPr>
      <w:r>
        <w:rPr>
          <w:rFonts w:ascii="Helvetica" w:hAnsi="Helvetica"/>
          <w:b/>
          <w:i/>
          <w:sz w:val="22"/>
        </w:rPr>
        <w:tab/>
        <w:t xml:space="preserve">30. November 2018 oder 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i/>
          <w:sz w:val="22"/>
        </w:rPr>
      </w:pPr>
      <w:r>
        <w:rPr>
          <w:rFonts w:ascii="Helvetica" w:hAnsi="Helvetica"/>
          <w:b/>
          <w:i/>
          <w:sz w:val="22"/>
        </w:rPr>
        <w:tab/>
        <w:t xml:space="preserve">30. November 2019 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ab/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>BirdLife Aargau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Wettbewerb «Natur im Siedlungsraum»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lastRenderedPageBreak/>
        <w:tab/>
      </w:r>
      <w:proofErr w:type="spellStart"/>
      <w:r>
        <w:rPr>
          <w:rFonts w:ascii="Helvetica" w:hAnsi="Helvetica"/>
          <w:sz w:val="22"/>
        </w:rPr>
        <w:t>Pfrundweg</w:t>
      </w:r>
      <w:proofErr w:type="spellEnd"/>
      <w:r>
        <w:rPr>
          <w:rFonts w:ascii="Helvetica" w:hAnsi="Helvetica"/>
          <w:sz w:val="22"/>
        </w:rPr>
        <w:t xml:space="preserve"> 14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5000 Aarau</w:t>
      </w: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:rsidR="001D041A" w:rsidRDefault="001D041A" w:rsidP="001D041A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bCs/>
          <w:sz w:val="22"/>
        </w:rPr>
        <w:tab/>
        <w:t xml:space="preserve">T 062 844 06 03, </w:t>
      </w:r>
      <w:hyperlink r:id="rId7" w:history="1">
        <w:r>
          <w:rPr>
            <w:rStyle w:val="Hyperlink"/>
            <w:rFonts w:ascii="Helvetica" w:hAnsi="Helvetica"/>
            <w:bCs/>
            <w:sz w:val="22"/>
          </w:rPr>
          <w:t>info@birdlife-ag.ch</w:t>
        </w:r>
      </w:hyperlink>
    </w:p>
    <w:p w:rsidR="001D041A" w:rsidRDefault="001D041A" w:rsidP="001D041A"/>
    <w:p w:rsidR="0035497C" w:rsidRPr="001728F0" w:rsidRDefault="0035497C" w:rsidP="001728F0"/>
    <w:sectPr w:rsidR="0035497C" w:rsidRPr="001728F0" w:rsidSect="00A412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76" w:right="2408" w:bottom="426" w:left="1134" w:header="284" w:footer="6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41A" w:rsidRDefault="001D041A">
      <w:r>
        <w:separator/>
      </w:r>
    </w:p>
  </w:endnote>
  <w:endnote w:type="continuationSeparator" w:id="0">
    <w:p w:rsidR="001D041A" w:rsidRDefault="001D0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4F1" w:rsidRDefault="00CC44F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3C92" w:rsidRDefault="00963C92" w:rsidP="00795D8B">
    <w:pPr>
      <w:pStyle w:val="Fuzeile"/>
      <w:tabs>
        <w:tab w:val="clear" w:pos="4536"/>
        <w:tab w:val="center" w:pos="4253"/>
      </w:tabs>
      <w:ind w:right="-77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4F1" w:rsidRDefault="00CC44F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41A" w:rsidRDefault="001D041A">
      <w:r>
        <w:separator/>
      </w:r>
    </w:p>
  </w:footnote>
  <w:footnote w:type="continuationSeparator" w:id="0">
    <w:p w:rsidR="001D041A" w:rsidRDefault="001D0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4F1" w:rsidRDefault="00CC44F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3C92" w:rsidRDefault="00CC44F1" w:rsidP="00853709">
    <w:pPr>
      <w:pStyle w:val="Kopfzeile"/>
      <w:tabs>
        <w:tab w:val="clear" w:pos="9072"/>
        <w:tab w:val="right" w:pos="9900"/>
      </w:tabs>
      <w:ind w:right="-1494"/>
      <w:jc w:val="right"/>
    </w:pPr>
    <w:r>
      <w:rPr>
        <w:noProof/>
      </w:rPr>
      <w:drawing>
        <wp:inline distT="0" distB="0" distL="0" distR="0">
          <wp:extent cx="1607820" cy="2697480"/>
          <wp:effectExtent l="0" t="0" r="0" b="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269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4F1" w:rsidRDefault="00CC44F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4B9B"/>
    <w:multiLevelType w:val="hybridMultilevel"/>
    <w:tmpl w:val="60B21B68"/>
    <w:lvl w:ilvl="0" w:tplc="3DCE8C22">
      <w:start w:val="560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F4FAC"/>
    <w:multiLevelType w:val="hybridMultilevel"/>
    <w:tmpl w:val="E5FA2E56"/>
    <w:lvl w:ilvl="0" w:tplc="F1AE64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72C35"/>
    <w:multiLevelType w:val="hybridMultilevel"/>
    <w:tmpl w:val="5A6EB5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EB08CC"/>
    <w:multiLevelType w:val="hybridMultilevel"/>
    <w:tmpl w:val="4D8444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1A"/>
    <w:rsid w:val="00003F94"/>
    <w:rsid w:val="00021F69"/>
    <w:rsid w:val="000411D6"/>
    <w:rsid w:val="00052656"/>
    <w:rsid w:val="00082CF0"/>
    <w:rsid w:val="00083E38"/>
    <w:rsid w:val="000B5F2F"/>
    <w:rsid w:val="000B70ED"/>
    <w:rsid w:val="000C2D4C"/>
    <w:rsid w:val="000C6F1A"/>
    <w:rsid w:val="000D010F"/>
    <w:rsid w:val="000D1269"/>
    <w:rsid w:val="000D7F47"/>
    <w:rsid w:val="000E6B1F"/>
    <w:rsid w:val="001219DB"/>
    <w:rsid w:val="00131129"/>
    <w:rsid w:val="00135850"/>
    <w:rsid w:val="00166327"/>
    <w:rsid w:val="001728F0"/>
    <w:rsid w:val="00176C7F"/>
    <w:rsid w:val="0018619C"/>
    <w:rsid w:val="001D041A"/>
    <w:rsid w:val="001D2722"/>
    <w:rsid w:val="001D5559"/>
    <w:rsid w:val="0020600C"/>
    <w:rsid w:val="0021426D"/>
    <w:rsid w:val="0021714E"/>
    <w:rsid w:val="00235E1F"/>
    <w:rsid w:val="00236FA9"/>
    <w:rsid w:val="0024210C"/>
    <w:rsid w:val="00282F9F"/>
    <w:rsid w:val="00291CC6"/>
    <w:rsid w:val="0029544E"/>
    <w:rsid w:val="002A20E0"/>
    <w:rsid w:val="002A25B0"/>
    <w:rsid w:val="002A4781"/>
    <w:rsid w:val="002E61A6"/>
    <w:rsid w:val="003028A3"/>
    <w:rsid w:val="0035497C"/>
    <w:rsid w:val="00361D70"/>
    <w:rsid w:val="00371852"/>
    <w:rsid w:val="003B56D1"/>
    <w:rsid w:val="003C5164"/>
    <w:rsid w:val="003C5486"/>
    <w:rsid w:val="003C6FF3"/>
    <w:rsid w:val="003D1743"/>
    <w:rsid w:val="003F2FC9"/>
    <w:rsid w:val="00404506"/>
    <w:rsid w:val="00417B73"/>
    <w:rsid w:val="00455CE4"/>
    <w:rsid w:val="004566DC"/>
    <w:rsid w:val="00461D97"/>
    <w:rsid w:val="004733E1"/>
    <w:rsid w:val="00476E95"/>
    <w:rsid w:val="00482145"/>
    <w:rsid w:val="004837D3"/>
    <w:rsid w:val="00484DCF"/>
    <w:rsid w:val="004860B2"/>
    <w:rsid w:val="00494F94"/>
    <w:rsid w:val="004D03B8"/>
    <w:rsid w:val="004D1BB4"/>
    <w:rsid w:val="004D27E8"/>
    <w:rsid w:val="004D5509"/>
    <w:rsid w:val="004F58A4"/>
    <w:rsid w:val="004F7E6F"/>
    <w:rsid w:val="00504923"/>
    <w:rsid w:val="00517383"/>
    <w:rsid w:val="0052078D"/>
    <w:rsid w:val="0052173B"/>
    <w:rsid w:val="005231F5"/>
    <w:rsid w:val="00536E9B"/>
    <w:rsid w:val="005635F9"/>
    <w:rsid w:val="00594462"/>
    <w:rsid w:val="005A4906"/>
    <w:rsid w:val="005D13F8"/>
    <w:rsid w:val="005D18A5"/>
    <w:rsid w:val="005D36E9"/>
    <w:rsid w:val="005D5A1D"/>
    <w:rsid w:val="005D632D"/>
    <w:rsid w:val="005E0FA9"/>
    <w:rsid w:val="005F6949"/>
    <w:rsid w:val="005F79FD"/>
    <w:rsid w:val="00612EB1"/>
    <w:rsid w:val="00650488"/>
    <w:rsid w:val="0065523D"/>
    <w:rsid w:val="00655925"/>
    <w:rsid w:val="006676A4"/>
    <w:rsid w:val="0068448B"/>
    <w:rsid w:val="006A4DCD"/>
    <w:rsid w:val="006B07C4"/>
    <w:rsid w:val="006B1D4B"/>
    <w:rsid w:val="0072733C"/>
    <w:rsid w:val="00740765"/>
    <w:rsid w:val="00757420"/>
    <w:rsid w:val="0076333C"/>
    <w:rsid w:val="00774684"/>
    <w:rsid w:val="00795D8B"/>
    <w:rsid w:val="007D67AF"/>
    <w:rsid w:val="00811F7F"/>
    <w:rsid w:val="00853709"/>
    <w:rsid w:val="00865476"/>
    <w:rsid w:val="008937CC"/>
    <w:rsid w:val="008942BD"/>
    <w:rsid w:val="008A2C14"/>
    <w:rsid w:val="008A419F"/>
    <w:rsid w:val="008C6CC3"/>
    <w:rsid w:val="008D2C10"/>
    <w:rsid w:val="008F0FFC"/>
    <w:rsid w:val="008F7042"/>
    <w:rsid w:val="00900DC3"/>
    <w:rsid w:val="00906722"/>
    <w:rsid w:val="00907528"/>
    <w:rsid w:val="00942DA3"/>
    <w:rsid w:val="00963C92"/>
    <w:rsid w:val="009869AF"/>
    <w:rsid w:val="0099198B"/>
    <w:rsid w:val="009B329E"/>
    <w:rsid w:val="009C1F09"/>
    <w:rsid w:val="009E36A9"/>
    <w:rsid w:val="00A01278"/>
    <w:rsid w:val="00A06D91"/>
    <w:rsid w:val="00A14F97"/>
    <w:rsid w:val="00A17C6C"/>
    <w:rsid w:val="00A4121C"/>
    <w:rsid w:val="00A5728E"/>
    <w:rsid w:val="00A66098"/>
    <w:rsid w:val="00A7113A"/>
    <w:rsid w:val="00A82457"/>
    <w:rsid w:val="00A84BA4"/>
    <w:rsid w:val="00A95F5E"/>
    <w:rsid w:val="00A96695"/>
    <w:rsid w:val="00AB2CC8"/>
    <w:rsid w:val="00AF7A39"/>
    <w:rsid w:val="00B06350"/>
    <w:rsid w:val="00B3135F"/>
    <w:rsid w:val="00B429A6"/>
    <w:rsid w:val="00B7114D"/>
    <w:rsid w:val="00B74C39"/>
    <w:rsid w:val="00B9579C"/>
    <w:rsid w:val="00BA7A6E"/>
    <w:rsid w:val="00BD4A2D"/>
    <w:rsid w:val="00C23A68"/>
    <w:rsid w:val="00C62CFE"/>
    <w:rsid w:val="00C95486"/>
    <w:rsid w:val="00CA055C"/>
    <w:rsid w:val="00CA29FA"/>
    <w:rsid w:val="00CB2004"/>
    <w:rsid w:val="00CB4795"/>
    <w:rsid w:val="00CC44F1"/>
    <w:rsid w:val="00CD4639"/>
    <w:rsid w:val="00CE1BC2"/>
    <w:rsid w:val="00CE3187"/>
    <w:rsid w:val="00D05CF2"/>
    <w:rsid w:val="00D54B64"/>
    <w:rsid w:val="00D810DF"/>
    <w:rsid w:val="00D918BD"/>
    <w:rsid w:val="00D94FB1"/>
    <w:rsid w:val="00DB7E02"/>
    <w:rsid w:val="00DC6943"/>
    <w:rsid w:val="00DD1AAE"/>
    <w:rsid w:val="00DE4676"/>
    <w:rsid w:val="00DE5CC6"/>
    <w:rsid w:val="00DE73B6"/>
    <w:rsid w:val="00DF58FF"/>
    <w:rsid w:val="00E155B8"/>
    <w:rsid w:val="00E30EEC"/>
    <w:rsid w:val="00E45191"/>
    <w:rsid w:val="00E51E9B"/>
    <w:rsid w:val="00E57EA7"/>
    <w:rsid w:val="00E94CE2"/>
    <w:rsid w:val="00EA2FFB"/>
    <w:rsid w:val="00EC22F2"/>
    <w:rsid w:val="00EC6D02"/>
    <w:rsid w:val="00ED7397"/>
    <w:rsid w:val="00F17D08"/>
    <w:rsid w:val="00F26C68"/>
    <w:rsid w:val="00F60035"/>
    <w:rsid w:val="00F64F13"/>
    <w:rsid w:val="00F67941"/>
    <w:rsid w:val="00F738E4"/>
    <w:rsid w:val="00F7763E"/>
    <w:rsid w:val="00FA3E57"/>
    <w:rsid w:val="00FA637D"/>
    <w:rsid w:val="00FC06C1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7E12098"/>
  <w15:chartTrackingRefBased/>
  <w15:docId w15:val="{6A715AC5-22FE-40AE-9B7A-C0047BE1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D041A"/>
    <w:rPr>
      <w:rFonts w:ascii="Arial" w:hAnsi="Arial"/>
      <w:lang w:eastAsia="de-DE"/>
    </w:rPr>
  </w:style>
  <w:style w:type="paragraph" w:styleId="berschrift1">
    <w:name w:val="heading 1"/>
    <w:basedOn w:val="Standard"/>
    <w:next w:val="Standard"/>
    <w:qFormat/>
    <w:rsid w:val="00083E3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083E3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083E3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next w:val="Standard"/>
    <w:semiHidden/>
    <w:rsid w:val="000D010F"/>
    <w:pPr>
      <w:outlineLvl w:val="0"/>
    </w:pPr>
    <w:rPr>
      <w:b/>
      <w:sz w:val="22"/>
    </w:rPr>
  </w:style>
  <w:style w:type="paragraph" w:customStyle="1" w:styleId="Formatvorlage2">
    <w:name w:val="Formatvorlage2"/>
    <w:basedOn w:val="Standard"/>
    <w:next w:val="Standard"/>
    <w:semiHidden/>
    <w:rsid w:val="000D010F"/>
  </w:style>
  <w:style w:type="paragraph" w:styleId="Liste">
    <w:name w:val="List"/>
    <w:basedOn w:val="Standard"/>
    <w:semiHidden/>
    <w:rsid w:val="000D010F"/>
    <w:pPr>
      <w:ind w:left="283" w:hanging="283"/>
    </w:pPr>
  </w:style>
  <w:style w:type="paragraph" w:styleId="Kopfzeile">
    <w:name w:val="header"/>
    <w:basedOn w:val="Standard"/>
    <w:rsid w:val="0029544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9544E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35E1F"/>
    <w:rPr>
      <w:rFonts w:ascii="Tahoma" w:hAnsi="Tahoma" w:cs="Tahoma"/>
      <w:sz w:val="16"/>
      <w:szCs w:val="16"/>
    </w:rPr>
  </w:style>
  <w:style w:type="paragraph" w:styleId="Makrotext">
    <w:name w:val="macro"/>
    <w:link w:val="MakrotextZchn"/>
    <w:semiHidden/>
    <w:rsid w:val="007746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hAnsi="Arial"/>
      <w:lang w:eastAsia="de-DE"/>
    </w:rPr>
  </w:style>
  <w:style w:type="character" w:customStyle="1" w:styleId="MakrotextZchn">
    <w:name w:val="Makrotext Zchn"/>
    <w:link w:val="Makrotext"/>
    <w:semiHidden/>
    <w:rsid w:val="00774684"/>
    <w:rPr>
      <w:rFonts w:ascii="Arial" w:hAnsi="Arial"/>
      <w:lang w:val="de-CH" w:eastAsia="de-DE" w:bidi="ar-SA"/>
    </w:rPr>
  </w:style>
  <w:style w:type="character" w:styleId="Hyperlink">
    <w:name w:val="Hyperlink"/>
    <w:rsid w:val="00774684"/>
    <w:rPr>
      <w:color w:val="0000FF"/>
      <w:u w:val="single"/>
    </w:rPr>
  </w:style>
  <w:style w:type="paragraph" w:customStyle="1" w:styleId="role3">
    <w:name w:val="role3"/>
    <w:basedOn w:val="Standard"/>
    <w:rsid w:val="00B7114D"/>
    <w:pPr>
      <w:spacing w:before="45" w:after="45"/>
    </w:pPr>
    <w:rPr>
      <w:rFonts w:ascii="Times New Roman" w:hAnsi="Times New Roman"/>
      <w:color w:val="666666"/>
      <w:sz w:val="18"/>
      <w:szCs w:val="18"/>
      <w:lang w:eastAsia="de-CH"/>
    </w:rPr>
  </w:style>
  <w:style w:type="paragraph" w:styleId="Kommentartext">
    <w:name w:val="annotation text"/>
    <w:basedOn w:val="Standard"/>
    <w:link w:val="KommentartextZchn"/>
    <w:semiHidden/>
    <w:rsid w:val="00A4121C"/>
  </w:style>
  <w:style w:type="character" w:customStyle="1" w:styleId="KommentartextZchn">
    <w:name w:val="Kommentartext Zchn"/>
    <w:link w:val="Kommentartext"/>
    <w:semiHidden/>
    <w:rsid w:val="00A4121C"/>
    <w:rPr>
      <w:rFonts w:ascii="Arial" w:hAnsi="Arial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617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16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5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0" w:color="F3F3F3"/>
                        <w:right w:val="none" w:sz="0" w:space="0" w:color="auto"/>
                      </w:divBdr>
                      <w:divsChild>
                        <w:div w:id="100848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EE96A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114100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63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3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birdlife-ag.c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is\OneDrive\Dokumente\Benutzerdefinierte%20Office-Vorlagen\Briefkopf%20neues%20Logo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neues Logo</Template>
  <TotalTime>0</TotalTime>
  <Pages>3</Pages>
  <Words>102</Words>
  <Characters>871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Birdlife Aargau</vt:lpstr>
    </vt:vector>
  </TitlesOfParts>
  <Company>VANV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Birdlife Aargau</dc:title>
  <dc:subject/>
  <dc:creator>larissa</dc:creator>
  <cp:keywords/>
  <cp:lastModifiedBy>larissa meyer</cp:lastModifiedBy>
  <cp:revision>1</cp:revision>
  <cp:lastPrinted>2016-11-01T08:48:00Z</cp:lastPrinted>
  <dcterms:created xsi:type="dcterms:W3CDTF">2019-01-23T09:28:00Z</dcterms:created>
  <dcterms:modified xsi:type="dcterms:W3CDTF">2019-01-23T09:34:00Z</dcterms:modified>
</cp:coreProperties>
</file>